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1D6A7" w14:textId="77777777" w:rsidR="000D169B" w:rsidRDefault="000D169B"/>
    <w:tbl>
      <w:tblPr>
        <w:tblStyle w:val="TableGrid"/>
        <w:tblW w:w="10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left w:w="58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677"/>
        <w:gridCol w:w="1454"/>
        <w:gridCol w:w="1728"/>
        <w:gridCol w:w="328"/>
        <w:gridCol w:w="757"/>
        <w:gridCol w:w="1225"/>
        <w:gridCol w:w="7"/>
        <w:gridCol w:w="1287"/>
        <w:gridCol w:w="123"/>
        <w:gridCol w:w="554"/>
        <w:gridCol w:w="504"/>
        <w:gridCol w:w="118"/>
        <w:gridCol w:w="1307"/>
        <w:gridCol w:w="11"/>
      </w:tblGrid>
      <w:tr w:rsidR="000D169B" w:rsidRPr="00566D93" w14:paraId="1DEC56E4" w14:textId="77777777" w:rsidTr="005B5F4B">
        <w:trPr>
          <w:gridAfter w:val="1"/>
          <w:wAfter w:w="11" w:type="dxa"/>
          <w:trHeight w:val="1879"/>
          <w:jc w:val="center"/>
        </w:trPr>
        <w:tc>
          <w:tcPr>
            <w:tcW w:w="4944" w:type="dxa"/>
            <w:gridSpan w:val="5"/>
          </w:tcPr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-10"/>
              </w:rPr>
              <w:alias w:val="Company"/>
              <w:id w:val="20735487"/>
              <w:placeholder>
                <w:docPart w:val="A9C472966AD948408721122807558C7B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>
              <w:rPr>
                <w:rStyle w:val="BookTitle"/>
              </w:rPr>
            </w:sdtEndPr>
            <w:sdtContent>
              <w:p w14:paraId="3CB49A29" w14:textId="1C08D793" w:rsidR="000D169B" w:rsidRPr="00566D93" w:rsidRDefault="00916188" w:rsidP="00BF218B">
                <w:pPr>
                  <w:pStyle w:val="Title"/>
                  <w:jc w:val="center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>
                  <w:rPr>
                    <w:rStyle w:val="BookTitle"/>
                    <w:b w:val="0"/>
                    <w:bCs w:val="0"/>
                    <w:i w:val="0"/>
                    <w:iCs w:val="0"/>
                    <w:spacing w:val="-10"/>
                  </w:rPr>
                  <w:t>Carroll’s Country Gardens</w:t>
                </w:r>
              </w:p>
            </w:sdtContent>
          </w:sdt>
          <w:p w14:paraId="778AFA65" w14:textId="77777777" w:rsidR="000D169B" w:rsidRPr="00566D93" w:rsidRDefault="00566D93" w:rsidP="00C947C7">
            <w:pPr>
              <w:pStyle w:val="IntenseQuote"/>
              <w:rPr>
                <w:rStyle w:val="BookTitle"/>
                <w:b w:val="0"/>
                <w:bCs w:val="0"/>
                <w:i/>
                <w:iCs/>
                <w:spacing w:val="0"/>
                <w:sz w:val="24"/>
                <w:szCs w:val="24"/>
              </w:rPr>
            </w:pPr>
            <w:r w:rsidRPr="00566D93">
              <w:rPr>
                <w:rStyle w:val="BookTitle"/>
                <w:b w:val="0"/>
                <w:bCs w:val="0"/>
                <w:spacing w:val="0"/>
                <w:sz w:val="24"/>
                <w:szCs w:val="24"/>
              </w:rPr>
              <w:t>Mail Order Specialists, Growers and Hybridizers</w:t>
            </w:r>
          </w:p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Address"/>
              <w:tag w:val="Company Address"/>
              <w:id w:val="20735629"/>
              <w:placeholder>
                <w:docPart w:val="70DA4FFC27834CE186EF4EA35429AB6E"/>
              </w:placeholder>
              <w:dataBinding w:prefixMappings="xmlns:ns0='http://schemas.microsoft.com/office/2006/coverPageProps'" w:xpath="/ns0:CoverPageProperties[1]/ns0:CompanyAddress[1]" w:storeItemID="{55AF091B-3C7A-41E3-B477-F2FDAA23CFDA}"/>
              <w:text w:multiLine="1"/>
            </w:sdtPr>
            <w:sdtEndPr>
              <w:rPr>
                <w:rStyle w:val="BookTitle"/>
              </w:rPr>
            </w:sdtEndPr>
            <w:sdtContent>
              <w:p w14:paraId="29B4FD4A" w14:textId="77777777" w:rsidR="000D169B" w:rsidRPr="00BF218B" w:rsidRDefault="00566D93" w:rsidP="00BF218B">
                <w:pPr>
                  <w:pStyle w:val="ListContinue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 xml:space="preserve">60 Bells Line of Road Mount Tomah via Bilpin New South </w:t>
                </w:r>
                <w:r w:rsidR="00BF218B"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Wales 2758</w:t>
                </w:r>
                <w:r w:rsidR="00C947C7"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 xml:space="preserve"> AUSTRALIA</w:t>
                </w:r>
              </w:p>
            </w:sdtContent>
          </w:sdt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Phone Number"/>
              <w:tag w:val="Company Phone"/>
              <w:id w:val="20735643"/>
              <w:placeholder>
                <w:docPart w:val="6CD91C93BE3F455D911FF5957F38BAF5"/>
              </w:placeholder>
              <w:dataBinding w:prefixMappings="xmlns:ns0='http://schemas.microsoft.com/office/2006/coverPageProps'" w:xpath="/ns0:CoverPageProperties[1]/ns0:CompanyPhone[1]" w:storeItemID="{55AF091B-3C7A-41E3-B477-F2FDAA23CFDA}"/>
              <w:text/>
            </w:sdtPr>
            <w:sdtEndPr>
              <w:rPr>
                <w:rStyle w:val="BookTitle"/>
              </w:rPr>
            </w:sdtEndPr>
            <w:sdtContent>
              <w:p w14:paraId="1F65B875" w14:textId="77777777" w:rsidR="000D169B" w:rsidRPr="00BF218B" w:rsidRDefault="00566D93" w:rsidP="00BF218B">
                <w:pPr>
                  <w:pStyle w:val="ListContinue"/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02 4567 2009</w:t>
                </w:r>
              </w:p>
            </w:sdtContent>
          </w:sdt>
          <w:sdt>
            <w:sdtPr>
              <w:rPr>
                <w:rStyle w:val="BookTitle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  <w:alias w:val="Company Fax Number"/>
              <w:tag w:val="Company Fax Number"/>
              <w:id w:val="20735654"/>
              <w:placeholder>
                <w:docPart w:val="31C8E693F87B49AF8481C0773E197961"/>
              </w:placeholder>
              <w:dataBinding w:prefixMappings="xmlns:ns0='http://schemas.microsoft.com/office/2006/coverPageProps'" w:xpath="/ns0:CoverPageProperties[1]/ns0:CompanyFax[1]" w:storeItemID="{55AF091B-3C7A-41E3-B477-F2FDAA23CFDA}"/>
              <w:text/>
            </w:sdtPr>
            <w:sdtEndPr>
              <w:rPr>
                <w:rStyle w:val="BookTitle"/>
              </w:rPr>
            </w:sdtEndPr>
            <w:sdtContent>
              <w:p w14:paraId="1C62194D" w14:textId="77777777" w:rsidR="000D169B" w:rsidRPr="00566D93" w:rsidRDefault="00566D93" w:rsidP="00BF218B">
                <w:pPr>
                  <w:pStyle w:val="ListContinue"/>
                </w:pPr>
                <w:r w:rsidRPr="00BF218B">
                  <w:rPr>
                    <w:rStyle w:val="BookTitle"/>
                    <w:b w:val="0"/>
                    <w:bCs w:val="0"/>
                    <w:i w:val="0"/>
                    <w:iCs w:val="0"/>
                    <w:spacing w:val="0"/>
                    <w:sz w:val="24"/>
                    <w:szCs w:val="24"/>
                  </w:rPr>
                  <w:t>0416 221 217</w:t>
                </w:r>
              </w:p>
            </w:sdtContent>
          </w:sdt>
        </w:tc>
        <w:tc>
          <w:tcPr>
            <w:tcW w:w="5125" w:type="dxa"/>
            <w:gridSpan w:val="8"/>
          </w:tcPr>
          <w:p w14:paraId="7A716CAC" w14:textId="77777777" w:rsidR="000D169B" w:rsidRDefault="00BA383F" w:rsidP="00A01E7D">
            <w:pPr>
              <w:pStyle w:val="Title"/>
              <w:jc w:val="center"/>
            </w:pPr>
            <w:r w:rsidRPr="00566D93">
              <w:t>Purchase Order</w:t>
            </w:r>
          </w:p>
          <w:p w14:paraId="6C62EA2F" w14:textId="77777777" w:rsidR="00F61E3A" w:rsidRPr="00B8619D" w:rsidRDefault="00B8619D" w:rsidP="00F61E3A">
            <w:pPr>
              <w:pStyle w:val="IntenseQuote"/>
              <w:rPr>
                <w:rStyle w:val="Emphasis"/>
                <w:sz w:val="20"/>
                <w:szCs w:val="20"/>
              </w:rPr>
            </w:pPr>
            <w:r w:rsidRPr="00B8619D">
              <w:rPr>
                <w:rStyle w:val="Emphasis"/>
                <w:sz w:val="20"/>
                <w:szCs w:val="20"/>
              </w:rPr>
              <w:t>PLEASE FILL IN THIS FORM CORRECTLY IF YOU WANT TO SEND THE ORDERS BY E-MAIL.  PLEASE READ THE SHIPPING POLICY BEFORE ORDERING. THANKS</w:t>
            </w:r>
          </w:p>
          <w:p w14:paraId="29BEF5E7" w14:textId="77777777" w:rsidR="00B8619D" w:rsidRPr="00B8619D" w:rsidRDefault="00B8619D" w:rsidP="00B8619D"/>
        </w:tc>
      </w:tr>
      <w:tr w:rsidR="000D169B" w14:paraId="1811A09E" w14:textId="77777777">
        <w:trPr>
          <w:gridAfter w:val="1"/>
          <w:wAfter w:w="11" w:type="dxa"/>
          <w:trHeight w:val="304"/>
          <w:jc w:val="center"/>
        </w:trPr>
        <w:tc>
          <w:tcPr>
            <w:tcW w:w="10069" w:type="dxa"/>
            <w:gridSpan w:val="13"/>
            <w:tcMar>
              <w:bottom w:w="144" w:type="dxa"/>
            </w:tcMar>
          </w:tcPr>
          <w:p w14:paraId="0ECE369B" w14:textId="5D0AE9A7" w:rsidR="000D169B" w:rsidRDefault="00BA383F" w:rsidP="00BF218B">
            <w:pPr>
              <w:pStyle w:val="PurchaseOrderTitle"/>
            </w:pPr>
            <w:r w:rsidRPr="00BA383F">
              <w:t>ABN 2</w:t>
            </w:r>
            <w:r w:rsidR="007D33F8">
              <w:t>9</w:t>
            </w:r>
            <w:r w:rsidRPr="00BA383F">
              <w:t xml:space="preserve"> </w:t>
            </w:r>
            <w:r w:rsidR="007D33F8">
              <w:t>270</w:t>
            </w:r>
            <w:r w:rsidRPr="00BA383F">
              <w:t xml:space="preserve"> </w:t>
            </w:r>
            <w:r w:rsidR="007D33F8">
              <w:t>664</w:t>
            </w:r>
            <w:r w:rsidRPr="00BA383F">
              <w:t xml:space="preserve"> </w:t>
            </w:r>
            <w:r w:rsidR="007D33F8">
              <w:t>8</w:t>
            </w:r>
            <w:r w:rsidRPr="00BA383F">
              <w:t>4</w:t>
            </w:r>
            <w:r w:rsidR="007D33F8">
              <w:t>6</w:t>
            </w:r>
          </w:p>
        </w:tc>
      </w:tr>
      <w:tr w:rsidR="000D169B" w14:paraId="6373DCAE" w14:textId="77777777" w:rsidTr="005B5F4B">
        <w:trPr>
          <w:gridAfter w:val="1"/>
          <w:wAfter w:w="11" w:type="dxa"/>
          <w:trHeight w:hRule="exact" w:val="1440"/>
          <w:jc w:val="center"/>
        </w:trPr>
        <w:tc>
          <w:tcPr>
            <w:tcW w:w="3859" w:type="dxa"/>
            <w:gridSpan w:val="3"/>
          </w:tcPr>
          <w:p w14:paraId="774B8BBC" w14:textId="77777777" w:rsidR="000D169B" w:rsidRPr="001D36B5" w:rsidRDefault="001D36B5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 xml:space="preserve">SHIP </w:t>
            </w:r>
            <w:r w:rsidR="00BA383F" w:rsidRPr="001D36B5">
              <w:rPr>
                <w:rStyle w:val="Emphasis"/>
                <w:sz w:val="18"/>
                <w:szCs w:val="18"/>
              </w:rPr>
              <w:t>TO:</w:t>
            </w:r>
          </w:p>
          <w:p w14:paraId="283CB04C" w14:textId="77777777" w:rsidR="000D169B" w:rsidRPr="001D36B5" w:rsidRDefault="00E87DB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Name:</w:t>
            </w:r>
          </w:p>
          <w:p w14:paraId="3B4416F8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3E320D3F" w14:textId="77777777" w:rsidR="000D169B" w:rsidRPr="001D36B5" w:rsidRDefault="00E87DB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Company name:</w:t>
            </w:r>
          </w:p>
          <w:p w14:paraId="21330BF8" w14:textId="77777777" w:rsidR="000D169B" w:rsidRPr="001D36B5" w:rsidRDefault="000D169B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</w:tc>
        <w:tc>
          <w:tcPr>
            <w:tcW w:w="3727" w:type="dxa"/>
            <w:gridSpan w:val="6"/>
          </w:tcPr>
          <w:p w14:paraId="3E5EFA04" w14:textId="77777777" w:rsidR="000D169B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Street Address:</w:t>
            </w:r>
          </w:p>
          <w:p w14:paraId="5CAA4BE2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0C2E148A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Post Code:</w:t>
            </w:r>
          </w:p>
          <w:p w14:paraId="5ED6BA23" w14:textId="77777777" w:rsidR="004F756E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  <w:p w14:paraId="6EAFBFE8" w14:textId="77777777" w:rsidR="004F756E" w:rsidRPr="001D36B5" w:rsidRDefault="004F756E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>
              <w:rPr>
                <w:rStyle w:val="Emphasis"/>
                <w:sz w:val="18"/>
                <w:szCs w:val="18"/>
              </w:rPr>
              <w:t>Phone:</w:t>
            </w:r>
          </w:p>
        </w:tc>
        <w:tc>
          <w:tcPr>
            <w:tcW w:w="2483" w:type="dxa"/>
            <w:gridSpan w:val="4"/>
          </w:tcPr>
          <w:p w14:paraId="67621666" w14:textId="77777777" w:rsidR="000D169B" w:rsidRPr="001D36B5" w:rsidRDefault="00BA383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 xml:space="preserve">P.O. Number: </w:t>
            </w:r>
          </w:p>
          <w:p w14:paraId="39022F48" w14:textId="77777777" w:rsidR="000D169B" w:rsidRPr="001D36B5" w:rsidRDefault="00BA383F" w:rsidP="001D36B5">
            <w:pPr>
              <w:pStyle w:val="Note"/>
              <w:rPr>
                <w:rStyle w:val="Emphasis"/>
                <w:sz w:val="18"/>
                <w:szCs w:val="18"/>
              </w:rPr>
            </w:pPr>
            <w:r w:rsidRPr="001D36B5">
              <w:rPr>
                <w:rStyle w:val="Emphasis"/>
                <w:sz w:val="18"/>
                <w:szCs w:val="18"/>
              </w:rPr>
              <w:t>[The P.O. number must appear on all related correspondence, shipping papers, and invoices]</w:t>
            </w:r>
          </w:p>
          <w:p w14:paraId="23DCAA09" w14:textId="77777777" w:rsidR="000D169B" w:rsidRPr="001D36B5" w:rsidRDefault="000D169B" w:rsidP="001D36B5">
            <w:pPr>
              <w:pStyle w:val="Note"/>
              <w:rPr>
                <w:rStyle w:val="Emphasis"/>
                <w:sz w:val="18"/>
                <w:szCs w:val="18"/>
              </w:rPr>
            </w:pPr>
          </w:p>
        </w:tc>
      </w:tr>
      <w:tr w:rsidR="000D169B" w14:paraId="060ED382" w14:textId="77777777">
        <w:trPr>
          <w:gridAfter w:val="1"/>
          <w:wAfter w:w="11" w:type="dxa"/>
          <w:trHeight w:val="709"/>
          <w:jc w:val="center"/>
        </w:trPr>
        <w:tc>
          <w:tcPr>
            <w:tcW w:w="10069" w:type="dxa"/>
            <w:gridSpan w:val="13"/>
            <w:tcBorders>
              <w:bottom w:val="single" w:sz="4" w:space="0" w:color="A3A3A3" w:themeColor="accent1" w:themeTint="99"/>
            </w:tcBorders>
          </w:tcPr>
          <w:p w14:paraId="6EE5EF00" w14:textId="77777777" w:rsidR="000D169B" w:rsidRDefault="000D169B"/>
        </w:tc>
      </w:tr>
      <w:tr w:rsidR="000D169B" w14:paraId="6C0E2847" w14:textId="77777777" w:rsidTr="005B5F4B">
        <w:trPr>
          <w:gridAfter w:val="1"/>
          <w:wAfter w:w="11" w:type="dxa"/>
          <w:trHeight w:hRule="exact" w:val="259"/>
          <w:jc w:val="center"/>
        </w:trPr>
        <w:tc>
          <w:tcPr>
            <w:tcW w:w="2131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01D4C320" w14:textId="77777777" w:rsidR="000D169B" w:rsidRDefault="00BA383F">
            <w:pPr>
              <w:pStyle w:val="ColumnHeading"/>
            </w:pPr>
            <w:r>
              <w:t>P.O DATE</w:t>
            </w:r>
          </w:p>
        </w:tc>
        <w:tc>
          <w:tcPr>
            <w:tcW w:w="2056" w:type="dxa"/>
            <w:gridSpan w:val="2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5A4E4C22" w14:textId="77777777" w:rsidR="000D169B" w:rsidRDefault="00BA383F">
            <w:pPr>
              <w:pStyle w:val="ColumnHeading"/>
            </w:pPr>
            <w:r>
              <w:t>REQUISITIONER</w:t>
            </w:r>
          </w:p>
        </w:tc>
        <w:tc>
          <w:tcPr>
            <w:tcW w:w="1989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08CBA653" w14:textId="77777777" w:rsidR="000D169B" w:rsidRDefault="00BA383F">
            <w:pPr>
              <w:pStyle w:val="ColumnHeading"/>
            </w:pPr>
            <w:r>
              <w:t>SHIPPED VIA</w:t>
            </w:r>
          </w:p>
        </w:tc>
        <w:tc>
          <w:tcPr>
            <w:tcW w:w="1964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07B86CD6" w14:textId="77777777" w:rsidR="000D169B" w:rsidRDefault="00BA383F">
            <w:pPr>
              <w:pStyle w:val="ColumnHeading"/>
            </w:pPr>
            <w:r>
              <w:t>F.O.B. POINT</w:t>
            </w:r>
          </w:p>
        </w:tc>
        <w:tc>
          <w:tcPr>
            <w:tcW w:w="1929" w:type="dxa"/>
            <w:gridSpan w:val="3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E0E0E0" w:themeFill="accent1" w:themeFillTint="33"/>
            <w:vAlign w:val="center"/>
          </w:tcPr>
          <w:p w14:paraId="49340770" w14:textId="77777777" w:rsidR="000D169B" w:rsidRDefault="00BA383F">
            <w:pPr>
              <w:pStyle w:val="ColumnHeading"/>
            </w:pPr>
            <w:r>
              <w:t>TERMS</w:t>
            </w:r>
          </w:p>
        </w:tc>
      </w:tr>
      <w:tr w:rsidR="000D169B" w14:paraId="54FBAF8F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2131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62C2EC4" w14:textId="77777777" w:rsidR="000D169B" w:rsidRDefault="00916188">
            <w:pPr>
              <w:pStyle w:val="Copy"/>
            </w:pPr>
            <w:sdt>
              <w:sdtPr>
                <w:id w:val="3114871"/>
                <w:placeholder>
                  <w:docPart w:val="1D5E053FF4994B73BC1B2319223DDF0E"/>
                </w:placeholder>
                <w:showingPlcHdr/>
                <w:date w:fullDate="2006-07-1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383F">
                  <w:t>Pick the Date</w:t>
                </w:r>
              </w:sdtContent>
            </w:sdt>
          </w:p>
        </w:tc>
        <w:tc>
          <w:tcPr>
            <w:tcW w:w="2056" w:type="dxa"/>
            <w:gridSpan w:val="2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0B0287" w14:textId="77777777" w:rsidR="000D169B" w:rsidRDefault="000D169B">
            <w:pPr>
              <w:pStyle w:val="Copy"/>
            </w:pPr>
          </w:p>
        </w:tc>
        <w:tc>
          <w:tcPr>
            <w:tcW w:w="1989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96CA91D" w14:textId="77777777" w:rsidR="000D169B" w:rsidRDefault="000D169B">
            <w:pPr>
              <w:pStyle w:val="Copy"/>
            </w:pPr>
          </w:p>
        </w:tc>
        <w:tc>
          <w:tcPr>
            <w:tcW w:w="1964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A0C6F4" w14:textId="77777777" w:rsidR="000D169B" w:rsidRDefault="000D169B">
            <w:pPr>
              <w:pStyle w:val="Copy"/>
            </w:pPr>
          </w:p>
        </w:tc>
        <w:tc>
          <w:tcPr>
            <w:tcW w:w="1929" w:type="dxa"/>
            <w:gridSpan w:val="3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AFD5D94" w14:textId="77777777" w:rsidR="000D169B" w:rsidRDefault="000D169B">
            <w:pPr>
              <w:pStyle w:val="Copy"/>
            </w:pPr>
          </w:p>
        </w:tc>
      </w:tr>
      <w:tr w:rsidR="000D169B" w14:paraId="2BE65BCB" w14:textId="77777777">
        <w:trPr>
          <w:gridAfter w:val="1"/>
          <w:wAfter w:w="11" w:type="dxa"/>
          <w:trHeight w:val="27"/>
          <w:jc w:val="center"/>
        </w:trPr>
        <w:tc>
          <w:tcPr>
            <w:tcW w:w="10069" w:type="dxa"/>
            <w:gridSpan w:val="1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568AF503" w14:textId="77777777" w:rsidR="000D169B" w:rsidRDefault="000D169B"/>
        </w:tc>
      </w:tr>
      <w:tr w:rsidR="000D169B" w14:paraId="2B46E124" w14:textId="77777777" w:rsidTr="005B5F4B">
        <w:trPr>
          <w:gridAfter w:val="1"/>
          <w:wAfter w:w="11" w:type="dxa"/>
          <w:trHeight w:hRule="exact" w:val="259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3F5C3D35" w14:textId="77777777" w:rsidR="000D169B" w:rsidRDefault="00FD531C">
            <w:pPr>
              <w:pStyle w:val="ColumnHeading"/>
            </w:pPr>
            <w:r>
              <w:t>Number</w:t>
            </w: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50A4F883" w14:textId="77777777" w:rsidR="000D169B" w:rsidRDefault="00FD531C">
            <w:pPr>
              <w:pStyle w:val="ColumnHeading"/>
            </w:pPr>
            <w:r w:rsidRPr="00FD531C">
              <w:t>QTY</w:t>
            </w: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63DEA6C2" w14:textId="77777777" w:rsidR="000D169B" w:rsidRDefault="00BA383F">
            <w:pPr>
              <w:pStyle w:val="ColumnHeading"/>
            </w:pPr>
            <w:r>
              <w:t>DESCRIPTION</w:t>
            </w: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E0E0E0" w:themeColor="accent1" w:themeTint="33"/>
            </w:tcBorders>
            <w:shd w:val="clear" w:color="auto" w:fill="E0E0E0" w:themeFill="accent1" w:themeFillTint="33"/>
            <w:vAlign w:val="center"/>
          </w:tcPr>
          <w:p w14:paraId="6FB05344" w14:textId="77777777" w:rsidR="000D169B" w:rsidRDefault="00BA383F">
            <w:pPr>
              <w:pStyle w:val="ColumnHeading"/>
            </w:pPr>
            <w:r>
              <w:t>UNIT PRICE</w:t>
            </w: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E0E0E0" w:themeColor="accent1" w:themeTint="33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E0E0E0" w:themeFill="accent1" w:themeFillTint="33"/>
            <w:vAlign w:val="center"/>
          </w:tcPr>
          <w:p w14:paraId="5A773C08" w14:textId="77777777" w:rsidR="000D169B" w:rsidRDefault="00BA383F">
            <w:pPr>
              <w:pStyle w:val="ColumnHeading"/>
            </w:pPr>
            <w:r>
              <w:t>TOTAL</w:t>
            </w:r>
          </w:p>
        </w:tc>
      </w:tr>
      <w:tr w:rsidR="000D169B" w14:paraId="1E287433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937DA93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EC91198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2B4C60B" w14:textId="77777777" w:rsidR="000D169B" w:rsidRDefault="000D169B" w:rsidP="00566D93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C1E54F6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2AE2759" w14:textId="77777777" w:rsidR="000D169B" w:rsidRDefault="000D169B">
            <w:pPr>
              <w:pStyle w:val="Copy"/>
              <w:jc w:val="right"/>
            </w:pPr>
          </w:p>
        </w:tc>
      </w:tr>
      <w:tr w:rsidR="000D169B" w14:paraId="332CA60A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0FE8D8A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088A5C7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54C7112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09ABF11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A0CEDD" w14:textId="77777777" w:rsidR="000D169B" w:rsidRDefault="000D169B">
            <w:pPr>
              <w:pStyle w:val="Copy"/>
              <w:jc w:val="right"/>
            </w:pPr>
          </w:p>
        </w:tc>
      </w:tr>
      <w:tr w:rsidR="000D169B" w14:paraId="70EF96BC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2EA987C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CE8B87F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6FAA5BE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8B56068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14075B0" w14:textId="77777777" w:rsidR="000D169B" w:rsidRDefault="000D169B">
            <w:pPr>
              <w:pStyle w:val="Copy"/>
              <w:jc w:val="right"/>
            </w:pPr>
          </w:p>
        </w:tc>
      </w:tr>
      <w:tr w:rsidR="000D169B" w14:paraId="5D04C2C1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276942C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A1F28CA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86C87D3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6A39D91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DE09D70" w14:textId="77777777" w:rsidR="000D169B" w:rsidRDefault="000D169B">
            <w:pPr>
              <w:pStyle w:val="Copy"/>
              <w:jc w:val="right"/>
            </w:pPr>
          </w:p>
        </w:tc>
      </w:tr>
      <w:tr w:rsidR="000D169B" w14:paraId="7F98B4FA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AB043B4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721FED8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E3A95FC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98C594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7E0A14B" w14:textId="77777777" w:rsidR="000D169B" w:rsidRDefault="000D169B">
            <w:pPr>
              <w:pStyle w:val="Copy"/>
              <w:jc w:val="right"/>
            </w:pPr>
          </w:p>
        </w:tc>
      </w:tr>
      <w:tr w:rsidR="000D169B" w14:paraId="397C3F62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063C90B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F2465F7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2688CB3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FEA6BF2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F3BF03D" w14:textId="77777777" w:rsidR="000D169B" w:rsidRDefault="000D169B">
            <w:pPr>
              <w:pStyle w:val="Copy"/>
              <w:jc w:val="right"/>
            </w:pPr>
          </w:p>
        </w:tc>
      </w:tr>
      <w:tr w:rsidR="000D169B" w14:paraId="6E208D64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E9869BE" w14:textId="77777777" w:rsidR="000D169B" w:rsidRDefault="000D169B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81D8160" w14:textId="77777777" w:rsidR="000D169B" w:rsidRDefault="000D169B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EF93AAF" w14:textId="77777777" w:rsidR="000D169B" w:rsidRDefault="000D169B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4D1A40" w14:textId="77777777" w:rsidR="000D169B" w:rsidRDefault="000D169B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AF4D874" w14:textId="77777777" w:rsidR="000D169B" w:rsidRDefault="000D169B">
            <w:pPr>
              <w:pStyle w:val="Copy"/>
              <w:jc w:val="right"/>
            </w:pPr>
          </w:p>
        </w:tc>
      </w:tr>
      <w:tr w:rsidR="00C947C7" w14:paraId="73D63AC9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1DD1875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002655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2CB5F07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094258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14309A8" w14:textId="77777777" w:rsidR="00C947C7" w:rsidRDefault="00C947C7">
            <w:pPr>
              <w:pStyle w:val="Copy"/>
              <w:jc w:val="right"/>
            </w:pPr>
          </w:p>
        </w:tc>
      </w:tr>
      <w:tr w:rsidR="00C947C7" w14:paraId="2A537CC0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C9A192B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EC4730B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17E408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37EDC47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4D56A15" w14:textId="77777777" w:rsidR="00C947C7" w:rsidRDefault="00C947C7">
            <w:pPr>
              <w:pStyle w:val="Copy"/>
              <w:jc w:val="right"/>
            </w:pPr>
          </w:p>
        </w:tc>
      </w:tr>
      <w:tr w:rsidR="00C947C7" w14:paraId="4068E33C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FE59269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2EBCFC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D14C62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103496B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62479FF" w14:textId="77777777" w:rsidR="00C947C7" w:rsidRDefault="00C947C7">
            <w:pPr>
              <w:pStyle w:val="Copy"/>
              <w:jc w:val="right"/>
            </w:pPr>
          </w:p>
        </w:tc>
      </w:tr>
      <w:tr w:rsidR="00C947C7" w14:paraId="22E46A64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2E24619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DA7E3A2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CD47A51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6565AA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2FA2EDC" w14:textId="77777777" w:rsidR="00C947C7" w:rsidRDefault="00C947C7">
            <w:pPr>
              <w:pStyle w:val="Copy"/>
              <w:jc w:val="right"/>
            </w:pPr>
          </w:p>
        </w:tc>
      </w:tr>
      <w:tr w:rsidR="00C947C7" w14:paraId="36FB7DBE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FD24835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128F6D7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926AEE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1CD14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B946534" w14:textId="77777777" w:rsidR="00C947C7" w:rsidRDefault="00C947C7">
            <w:pPr>
              <w:pStyle w:val="Copy"/>
              <w:jc w:val="right"/>
            </w:pPr>
          </w:p>
        </w:tc>
      </w:tr>
      <w:tr w:rsidR="00C947C7" w14:paraId="53DC7865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13B39E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3DEAD2F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0A6B66D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B1189D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30A0E8A" w14:textId="77777777" w:rsidR="00C947C7" w:rsidRDefault="00C947C7">
            <w:pPr>
              <w:pStyle w:val="Copy"/>
              <w:jc w:val="right"/>
            </w:pPr>
          </w:p>
        </w:tc>
      </w:tr>
      <w:tr w:rsidR="00C947C7" w14:paraId="01458388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C039BFC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183FA3F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F242BB5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9ADC36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A2D2733" w14:textId="77777777" w:rsidR="00C947C7" w:rsidRDefault="00C947C7">
            <w:pPr>
              <w:pStyle w:val="Copy"/>
              <w:jc w:val="right"/>
            </w:pPr>
          </w:p>
        </w:tc>
      </w:tr>
      <w:tr w:rsidR="00C947C7" w14:paraId="77BFD372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2D3AE21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DCC0AE4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7CACF81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87594F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57A168C" w14:textId="77777777" w:rsidR="00C947C7" w:rsidRDefault="00C947C7">
            <w:pPr>
              <w:pStyle w:val="Copy"/>
              <w:jc w:val="right"/>
            </w:pPr>
          </w:p>
        </w:tc>
      </w:tr>
      <w:tr w:rsidR="00C947C7" w14:paraId="7F1B610C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1FAD69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B4C4552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80C5320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BDDC1AD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5BD587" w14:textId="77777777" w:rsidR="00C947C7" w:rsidRDefault="00C947C7">
            <w:pPr>
              <w:pStyle w:val="Copy"/>
              <w:jc w:val="right"/>
            </w:pPr>
          </w:p>
        </w:tc>
      </w:tr>
      <w:tr w:rsidR="00C947C7" w14:paraId="132D6040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86714BA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92F7B8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23600A4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CC399A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E96752" w14:textId="77777777" w:rsidR="00C947C7" w:rsidRDefault="00C947C7">
            <w:pPr>
              <w:pStyle w:val="Copy"/>
              <w:jc w:val="right"/>
            </w:pPr>
          </w:p>
        </w:tc>
      </w:tr>
      <w:tr w:rsidR="00C947C7" w14:paraId="47EA701F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ED23836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1C35BF6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EABDF3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29FC5CE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67454EA" w14:textId="77777777" w:rsidR="00C947C7" w:rsidRDefault="00C947C7">
            <w:pPr>
              <w:pStyle w:val="Copy"/>
              <w:jc w:val="right"/>
            </w:pPr>
          </w:p>
        </w:tc>
      </w:tr>
      <w:tr w:rsidR="00C947C7" w14:paraId="5AE5EE10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7DC2A4F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44FD265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547414A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9A06A22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A14614F" w14:textId="77777777" w:rsidR="00C947C7" w:rsidRDefault="00C947C7">
            <w:pPr>
              <w:pStyle w:val="Copy"/>
              <w:jc w:val="right"/>
            </w:pPr>
          </w:p>
        </w:tc>
      </w:tr>
      <w:tr w:rsidR="00C947C7" w14:paraId="1B8A9BE1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1EAB7E6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49DD575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12E0B8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D43A5F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7420A1B" w14:textId="77777777" w:rsidR="00C947C7" w:rsidRDefault="00C947C7">
            <w:pPr>
              <w:pStyle w:val="Copy"/>
              <w:jc w:val="right"/>
            </w:pPr>
          </w:p>
        </w:tc>
      </w:tr>
      <w:tr w:rsidR="00C947C7" w14:paraId="583EA4F1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F8ADA0F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CDC4AAF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A2A2897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E63FD00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CEDC22A" w14:textId="77777777" w:rsidR="00C947C7" w:rsidRDefault="00C947C7">
            <w:pPr>
              <w:pStyle w:val="Copy"/>
              <w:jc w:val="right"/>
            </w:pPr>
          </w:p>
        </w:tc>
      </w:tr>
      <w:tr w:rsidR="00C947C7" w14:paraId="42D0BDF0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64A89AA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4902FFA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A8D4EF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A1BBFC3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9867BF" w14:textId="77777777" w:rsidR="00C947C7" w:rsidRDefault="00C947C7">
            <w:pPr>
              <w:pStyle w:val="Copy"/>
              <w:jc w:val="right"/>
            </w:pPr>
          </w:p>
        </w:tc>
      </w:tr>
      <w:tr w:rsidR="00C947C7" w14:paraId="075EE2FC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D1378D4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F0F3249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08E91F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1E4127F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5A64981" w14:textId="77777777" w:rsidR="00C947C7" w:rsidRDefault="00C947C7">
            <w:pPr>
              <w:pStyle w:val="Copy"/>
              <w:jc w:val="right"/>
            </w:pPr>
          </w:p>
        </w:tc>
      </w:tr>
      <w:tr w:rsidR="00C947C7" w14:paraId="01D17CFF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E36A09B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0BC49F3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26DE1D9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C7DEAF8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ABFB39" w14:textId="77777777" w:rsidR="00C947C7" w:rsidRDefault="00C947C7">
            <w:pPr>
              <w:pStyle w:val="Copy"/>
              <w:jc w:val="right"/>
            </w:pPr>
          </w:p>
        </w:tc>
      </w:tr>
      <w:tr w:rsidR="00C947C7" w14:paraId="160670AE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CB4FA75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5F940B6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634474E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EA05638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818AF35" w14:textId="77777777" w:rsidR="00C947C7" w:rsidRDefault="00C947C7">
            <w:pPr>
              <w:pStyle w:val="Copy"/>
              <w:jc w:val="right"/>
            </w:pPr>
          </w:p>
        </w:tc>
      </w:tr>
      <w:tr w:rsidR="00C947C7" w14:paraId="3D77DEE5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01D7052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46ABA9A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D85845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6336BCE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DBB8206" w14:textId="77777777" w:rsidR="00C947C7" w:rsidRDefault="00C947C7">
            <w:pPr>
              <w:pStyle w:val="Copy"/>
              <w:jc w:val="right"/>
            </w:pPr>
          </w:p>
        </w:tc>
      </w:tr>
      <w:tr w:rsidR="00C947C7" w14:paraId="7CEFCAD1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AAED24E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FC6CF61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0E9C4B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08EE433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4D57B81" w14:textId="77777777" w:rsidR="00C947C7" w:rsidRDefault="00C947C7">
            <w:pPr>
              <w:pStyle w:val="Copy"/>
              <w:jc w:val="right"/>
            </w:pPr>
          </w:p>
        </w:tc>
      </w:tr>
      <w:tr w:rsidR="00C947C7" w14:paraId="46BA76A3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644B4A8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4D346E7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853FCC3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9148D7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48328A0" w14:textId="77777777" w:rsidR="00C947C7" w:rsidRDefault="00C947C7">
            <w:pPr>
              <w:pStyle w:val="Copy"/>
              <w:jc w:val="right"/>
            </w:pPr>
          </w:p>
        </w:tc>
      </w:tr>
      <w:tr w:rsidR="00C947C7" w14:paraId="46393A8E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A66365C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E405DE2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65E87AF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3882396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8C9F143" w14:textId="77777777" w:rsidR="00C947C7" w:rsidRDefault="00C947C7">
            <w:pPr>
              <w:pStyle w:val="Copy"/>
              <w:jc w:val="right"/>
            </w:pPr>
          </w:p>
        </w:tc>
      </w:tr>
      <w:tr w:rsidR="00C947C7" w14:paraId="2A334524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C8841AA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24BD5B3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251FDAF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E7DEB4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FB6FDCB" w14:textId="77777777" w:rsidR="00C947C7" w:rsidRDefault="00C947C7">
            <w:pPr>
              <w:pStyle w:val="Copy"/>
              <w:jc w:val="right"/>
            </w:pPr>
          </w:p>
        </w:tc>
      </w:tr>
      <w:tr w:rsidR="00C947C7" w14:paraId="54006362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F03B3E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A1D5FBD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3EEA18F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4B8EB3A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524E8B5" w14:textId="77777777" w:rsidR="00C947C7" w:rsidRDefault="00C947C7">
            <w:pPr>
              <w:pStyle w:val="Copy"/>
              <w:jc w:val="right"/>
            </w:pPr>
          </w:p>
        </w:tc>
      </w:tr>
      <w:tr w:rsidR="00C947C7" w14:paraId="1EAB75C0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F19B91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8E9D1E9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D268F05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B496F36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B3C2D88" w14:textId="77777777" w:rsidR="00C947C7" w:rsidRDefault="00C947C7">
            <w:pPr>
              <w:pStyle w:val="Copy"/>
              <w:jc w:val="right"/>
            </w:pPr>
          </w:p>
        </w:tc>
      </w:tr>
      <w:tr w:rsidR="00C947C7" w14:paraId="1DC53389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2D11B32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B0D1BD7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0F1D64E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8B747F3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A501868" w14:textId="77777777" w:rsidR="00C947C7" w:rsidRDefault="00C947C7">
            <w:pPr>
              <w:pStyle w:val="Copy"/>
              <w:jc w:val="right"/>
            </w:pPr>
          </w:p>
        </w:tc>
      </w:tr>
      <w:tr w:rsidR="00C947C7" w14:paraId="6E09D938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156DBDF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6C3DD054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A6E09F3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A806441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A92D532" w14:textId="77777777" w:rsidR="00C947C7" w:rsidRDefault="00C947C7">
            <w:pPr>
              <w:pStyle w:val="Copy"/>
              <w:jc w:val="right"/>
            </w:pPr>
          </w:p>
        </w:tc>
      </w:tr>
      <w:tr w:rsidR="00C947C7" w14:paraId="467DC609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7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ADF3581" w14:textId="77777777" w:rsidR="00C947C7" w:rsidRDefault="00C947C7" w:rsidP="00FD531C">
            <w:pPr>
              <w:pStyle w:val="Copy"/>
              <w:numPr>
                <w:ilvl w:val="0"/>
                <w:numId w:val="12"/>
              </w:numPr>
            </w:pPr>
          </w:p>
        </w:tc>
        <w:tc>
          <w:tcPr>
            <w:tcW w:w="1454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0144897" w14:textId="77777777" w:rsidR="00C947C7" w:rsidRDefault="00C947C7">
            <w:pPr>
              <w:pStyle w:val="Copy"/>
            </w:pPr>
          </w:p>
        </w:tc>
        <w:tc>
          <w:tcPr>
            <w:tcW w:w="5332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1531A193" w14:textId="77777777" w:rsidR="00C947C7" w:rsidRDefault="00C947C7">
            <w:pPr>
              <w:pStyle w:val="Copy"/>
            </w:pPr>
          </w:p>
        </w:tc>
        <w:tc>
          <w:tcPr>
            <w:tcW w:w="1299" w:type="dxa"/>
            <w:gridSpan w:val="4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C103A47" w14:textId="77777777" w:rsidR="00C947C7" w:rsidRDefault="00C947C7">
            <w:pPr>
              <w:pStyle w:val="Copy"/>
              <w:jc w:val="right"/>
            </w:pP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5988047" w14:textId="77777777" w:rsidR="00C947C7" w:rsidRDefault="00C947C7">
            <w:pPr>
              <w:pStyle w:val="Copy"/>
              <w:jc w:val="right"/>
            </w:pPr>
          </w:p>
        </w:tc>
      </w:tr>
      <w:tr w:rsidR="000D169B" w14:paraId="5D4C524F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6169" w:type="dxa"/>
            <w:gridSpan w:val="6"/>
            <w:tcBorders>
              <w:top w:val="single" w:sz="4" w:space="0" w:color="A3A3A3" w:themeColor="accent1" w:themeTint="99"/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6223217B" w14:textId="77777777" w:rsidR="000D169B" w:rsidRDefault="000D169B"/>
        </w:tc>
        <w:tc>
          <w:tcPr>
            <w:tcW w:w="259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78C86032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SUBTOTAL</w:t>
            </w: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A1F4950" w14:textId="77777777" w:rsidR="000D169B" w:rsidRDefault="000D169B">
            <w:pPr>
              <w:pStyle w:val="Copy"/>
              <w:jc w:val="right"/>
            </w:pPr>
          </w:p>
        </w:tc>
      </w:tr>
      <w:tr w:rsidR="000D169B" w:rsidRPr="004F756E" w14:paraId="13FB517E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4944" w:type="dxa"/>
            <w:gridSpan w:val="5"/>
            <w:vMerge w:val="restart"/>
            <w:shd w:val="clear" w:color="auto" w:fill="auto"/>
          </w:tcPr>
          <w:p w14:paraId="53FE8F25" w14:textId="440BC2F3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 xml:space="preserve">Please send </w:t>
            </w:r>
            <w:r w:rsidR="007C1C12">
              <w:rPr>
                <w:sz w:val="20"/>
                <w:szCs w:val="20"/>
              </w:rPr>
              <w:t>a copy of your order by e-mail or by post with cheque to Carroll’s Country Garden</w:t>
            </w:r>
            <w:r w:rsidR="00916188">
              <w:rPr>
                <w:sz w:val="20"/>
                <w:szCs w:val="20"/>
              </w:rPr>
              <w:t>s</w:t>
            </w:r>
            <w:r w:rsidR="007C1C12">
              <w:rPr>
                <w:sz w:val="20"/>
                <w:szCs w:val="20"/>
              </w:rPr>
              <w:t>.</w:t>
            </w:r>
          </w:p>
          <w:p w14:paraId="67C64E3D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Enter this order in accordance with the prices, terms, delivery method, and specifications listed above.</w:t>
            </w:r>
          </w:p>
          <w:p w14:paraId="3DB46529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Please notify us immediately if you want to ship specified date.</w:t>
            </w:r>
          </w:p>
          <w:p w14:paraId="4C99980E" w14:textId="77777777" w:rsidR="000D169B" w:rsidRPr="004F756E" w:rsidRDefault="00BA383F">
            <w:pPr>
              <w:pStyle w:val="ListforInstructions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Send all correspondence to:</w:t>
            </w:r>
          </w:p>
          <w:sdt>
            <w:sdtPr>
              <w:rPr>
                <w:sz w:val="20"/>
                <w:szCs w:val="20"/>
              </w:rPr>
              <w:alias w:val="Author"/>
              <w:id w:val="20735609"/>
              <w:placeholder>
                <w:docPart w:val="EF4EDE3015D54BCE935F30C8D2B8F8E7"/>
              </w:placeholder>
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<w:text/>
            </w:sdtPr>
            <w:sdtEndPr/>
            <w:sdtContent>
              <w:p w14:paraId="3B6B39D6" w14:textId="77777777" w:rsidR="000D169B" w:rsidRPr="004F756E" w:rsidRDefault="004F756E">
                <w:pPr>
                  <w:pStyle w:val="SecondLevelLis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Craig &amp; </w:t>
                </w:r>
                <w:r w:rsidR="00566D93" w:rsidRPr="004F756E">
                  <w:rPr>
                    <w:sz w:val="20"/>
                    <w:szCs w:val="20"/>
                    <w:lang w:val="en-AU"/>
                  </w:rPr>
                  <w:t>Daphne Carroll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Address"/>
              <w:tag w:val="Company Address"/>
              <w:id w:val="20735673"/>
              <w:placeholder>
                <w:docPart w:val="A2DCF5E557AA49FC883E8C98CEAC2058"/>
              </w:placeholder>
              <w:dataBinding w:prefixMappings="xmlns:ns0='http://schemas.microsoft.com/office/2006/coverPageProps'" w:xpath="/ns0:CoverPageProperties[1]/ns0:CompanyAddress[1]" w:storeItemID="{55AF091B-3C7A-41E3-B477-F2FDAA23CFDA}"/>
              <w:text w:multiLine="1"/>
            </w:sdtPr>
            <w:sdtEndPr/>
            <w:sdtContent>
              <w:p w14:paraId="1B969E09" w14:textId="77777777" w:rsidR="000D169B" w:rsidRPr="004F756E" w:rsidRDefault="00BF218B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60 Bells Line of Road Mount Tomah via Bilpin New South Wales 2758 AUSTRALIA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Phone"/>
              <w:tag w:val="Company Phone"/>
              <w:id w:val="20735726"/>
              <w:placeholder>
                <w:docPart w:val="864A9576460D409996639FD30E76E893"/>
              </w:placeholder>
              <w:dataBinding w:prefixMappings="xmlns:ns0='http://schemas.microsoft.com/office/2006/coverPageProps'" w:xpath="/ns0:CoverPageProperties[1]/ns0:CompanyPhone[1]" w:storeItemID="{55AF091B-3C7A-41E3-B477-F2FDAA23CFDA}"/>
              <w:text/>
            </w:sdtPr>
            <w:sdtEndPr/>
            <w:sdtContent>
              <w:p w14:paraId="7C398A32" w14:textId="77777777" w:rsidR="000D169B" w:rsidRPr="004F756E" w:rsidRDefault="00566D93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02 4567 2009</w:t>
                </w:r>
              </w:p>
            </w:sdtContent>
          </w:sdt>
          <w:sdt>
            <w:sdtPr>
              <w:rPr>
                <w:sz w:val="20"/>
                <w:szCs w:val="20"/>
              </w:rPr>
              <w:alias w:val="Company Fax"/>
              <w:tag w:val="Company Fax"/>
              <w:id w:val="20735778"/>
              <w:placeholder>
                <w:docPart w:val="00966172567D41B9BFD3CCC23EBD508D"/>
              </w:placeholder>
              <w:dataBinding w:prefixMappings="xmlns:ns0='http://schemas.microsoft.com/office/2006/coverPageProps'" w:xpath="/ns0:CoverPageProperties[1]/ns0:CompanyFax[1]" w:storeItemID="{55AF091B-3C7A-41E3-B477-F2FDAA23CFDA}"/>
              <w:text/>
            </w:sdtPr>
            <w:sdtEndPr/>
            <w:sdtContent>
              <w:p w14:paraId="46779294" w14:textId="77777777" w:rsidR="000D169B" w:rsidRPr="004F756E" w:rsidRDefault="00566D93">
                <w:pPr>
                  <w:pStyle w:val="SecondLevelList"/>
                  <w:rPr>
                    <w:sz w:val="20"/>
                    <w:szCs w:val="20"/>
                  </w:rPr>
                </w:pPr>
                <w:r w:rsidRPr="004F756E">
                  <w:rPr>
                    <w:sz w:val="20"/>
                    <w:szCs w:val="20"/>
                    <w:lang w:val="en-AU"/>
                  </w:rPr>
                  <w:t>0416 221 217</w:t>
                </w:r>
              </w:p>
            </w:sdtContent>
          </w:sdt>
        </w:tc>
        <w:tc>
          <w:tcPr>
            <w:tcW w:w="1225" w:type="dxa"/>
            <w:vMerge w:val="restart"/>
            <w:tcBorders>
              <w:right w:val="single" w:sz="4" w:space="0" w:color="A3A3A3" w:themeColor="accent1" w:themeTint="99"/>
            </w:tcBorders>
            <w:shd w:val="clear" w:color="auto" w:fill="auto"/>
          </w:tcPr>
          <w:p w14:paraId="743F1FB0" w14:textId="77777777" w:rsidR="000D169B" w:rsidRPr="004F756E" w:rsidRDefault="000D169B">
            <w:pPr>
              <w:pStyle w:val="SecondLevelList"/>
              <w:rPr>
                <w:sz w:val="20"/>
                <w:szCs w:val="20"/>
              </w:rPr>
            </w:pPr>
          </w:p>
        </w:tc>
        <w:tc>
          <w:tcPr>
            <w:tcW w:w="259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34AFA0AB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SHIPPING AND HANDLING</w:t>
            </w: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0B3922B" w14:textId="77777777" w:rsidR="000D169B" w:rsidRPr="004F756E" w:rsidRDefault="000D169B">
            <w:pPr>
              <w:pStyle w:val="Copy"/>
              <w:jc w:val="right"/>
              <w:rPr>
                <w:sz w:val="20"/>
                <w:szCs w:val="20"/>
              </w:rPr>
            </w:pPr>
          </w:p>
        </w:tc>
      </w:tr>
      <w:tr w:rsidR="000D169B" w14:paraId="7ED4E134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4944" w:type="dxa"/>
            <w:gridSpan w:val="5"/>
            <w:vMerge/>
            <w:shd w:val="clear" w:color="auto" w:fill="auto"/>
            <w:vAlign w:val="center"/>
          </w:tcPr>
          <w:p w14:paraId="2B720865" w14:textId="77777777" w:rsidR="000D169B" w:rsidRDefault="000D169B">
            <w:pPr>
              <w:pStyle w:val="SecondLevelList"/>
            </w:pPr>
          </w:p>
        </w:tc>
        <w:tc>
          <w:tcPr>
            <w:tcW w:w="1225" w:type="dxa"/>
            <w:vMerge/>
            <w:tcBorders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50B8D851" w14:textId="77777777" w:rsidR="000D169B" w:rsidRDefault="000D169B">
            <w:pPr>
              <w:pStyle w:val="SecondLevelList"/>
            </w:pPr>
          </w:p>
        </w:tc>
        <w:tc>
          <w:tcPr>
            <w:tcW w:w="259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5E4F7C28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OTHER</w:t>
            </w: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2A5AF77B" w14:textId="77777777" w:rsidR="000D169B" w:rsidRDefault="000D169B">
            <w:pPr>
              <w:pStyle w:val="Copy"/>
              <w:jc w:val="right"/>
            </w:pPr>
          </w:p>
        </w:tc>
      </w:tr>
      <w:tr w:rsidR="000D169B" w14:paraId="1B46ECE9" w14:textId="77777777" w:rsidTr="005B5F4B">
        <w:trPr>
          <w:gridAfter w:val="1"/>
          <w:wAfter w:w="11" w:type="dxa"/>
          <w:trHeight w:hRule="exact" w:val="317"/>
          <w:jc w:val="center"/>
        </w:trPr>
        <w:tc>
          <w:tcPr>
            <w:tcW w:w="4944" w:type="dxa"/>
            <w:gridSpan w:val="5"/>
            <w:vMerge/>
            <w:shd w:val="clear" w:color="auto" w:fill="auto"/>
            <w:vAlign w:val="center"/>
          </w:tcPr>
          <w:p w14:paraId="47D07895" w14:textId="77777777" w:rsidR="000D169B" w:rsidRDefault="000D169B">
            <w:pPr>
              <w:pStyle w:val="SecondLevelList"/>
            </w:pPr>
          </w:p>
        </w:tc>
        <w:tc>
          <w:tcPr>
            <w:tcW w:w="1225" w:type="dxa"/>
            <w:vMerge/>
            <w:tcBorders>
              <w:right w:val="single" w:sz="4" w:space="0" w:color="A3A3A3" w:themeColor="accent1" w:themeTint="99"/>
            </w:tcBorders>
            <w:shd w:val="clear" w:color="auto" w:fill="auto"/>
            <w:vAlign w:val="center"/>
          </w:tcPr>
          <w:p w14:paraId="23AECD2A" w14:textId="77777777" w:rsidR="000D169B" w:rsidRDefault="000D169B">
            <w:pPr>
              <w:pStyle w:val="SecondLevelList"/>
            </w:pPr>
          </w:p>
        </w:tc>
        <w:tc>
          <w:tcPr>
            <w:tcW w:w="2593" w:type="dxa"/>
            <w:gridSpan w:val="6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0401805B" w14:textId="77777777" w:rsidR="000D169B" w:rsidRPr="004F756E" w:rsidRDefault="00BA383F">
            <w:pPr>
              <w:pStyle w:val="ColumnHeading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TOTAL</w:t>
            </w:r>
          </w:p>
        </w:tc>
        <w:tc>
          <w:tcPr>
            <w:tcW w:w="1307" w:type="dxa"/>
            <w:tcBorders>
              <w:top w:val="single" w:sz="4" w:space="0" w:color="A3A3A3" w:themeColor="accent1" w:themeTint="99"/>
              <w:left w:val="single" w:sz="4" w:space="0" w:color="A3A3A3" w:themeColor="accent1" w:themeTint="99"/>
              <w:bottom w:val="single" w:sz="4" w:space="0" w:color="A3A3A3" w:themeColor="accent1" w:themeTint="99"/>
              <w:right w:val="single" w:sz="4" w:space="0" w:color="A3A3A3" w:themeColor="accent1" w:themeTint="99"/>
            </w:tcBorders>
            <w:vAlign w:val="center"/>
          </w:tcPr>
          <w:p w14:paraId="48A5CA19" w14:textId="77777777" w:rsidR="000D169B" w:rsidRDefault="000D169B">
            <w:pPr>
              <w:pStyle w:val="Copy-Bold"/>
              <w:jc w:val="right"/>
            </w:pPr>
          </w:p>
        </w:tc>
      </w:tr>
      <w:tr w:rsidR="000D169B" w14:paraId="5230A94A" w14:textId="77777777" w:rsidTr="005B5F4B">
        <w:trPr>
          <w:trHeight w:val="2221"/>
          <w:jc w:val="center"/>
        </w:trPr>
        <w:tc>
          <w:tcPr>
            <w:tcW w:w="4944" w:type="dxa"/>
            <w:gridSpan w:val="5"/>
            <w:vMerge/>
          </w:tcPr>
          <w:p w14:paraId="0AFB7998" w14:textId="77777777" w:rsidR="000D169B" w:rsidRDefault="000D169B">
            <w:pPr>
              <w:pStyle w:val="SecondLevelList"/>
            </w:pPr>
          </w:p>
        </w:tc>
        <w:tc>
          <w:tcPr>
            <w:tcW w:w="1225" w:type="dxa"/>
            <w:vMerge/>
          </w:tcPr>
          <w:p w14:paraId="6C74729D" w14:textId="77777777" w:rsidR="000D169B" w:rsidRDefault="000D169B">
            <w:pPr>
              <w:pStyle w:val="SecondLevelList"/>
            </w:pPr>
          </w:p>
        </w:tc>
        <w:tc>
          <w:tcPr>
            <w:tcW w:w="3911" w:type="dxa"/>
            <w:gridSpan w:val="8"/>
            <w:tcBorders>
              <w:top w:val="single" w:sz="4" w:space="0" w:color="A3A3A3" w:themeColor="accent1" w:themeTint="99"/>
            </w:tcBorders>
          </w:tcPr>
          <w:p w14:paraId="4A5DEC4B" w14:textId="77777777" w:rsidR="00BA383F" w:rsidRPr="005B5F4B" w:rsidRDefault="00BA383F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>If any varieties are sold out, we will complete orders with:</w:t>
            </w:r>
          </w:p>
          <w:p w14:paraId="103ECB72" w14:textId="77777777" w:rsidR="00BA383F" w:rsidRPr="005B5F4B" w:rsidRDefault="005B5F4B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 xml:space="preserve">[      ] </w:t>
            </w:r>
            <w:r w:rsidR="00BA383F" w:rsidRPr="005B5F4B">
              <w:rPr>
                <w:rStyle w:val="Strong"/>
                <w:sz w:val="20"/>
                <w:szCs w:val="20"/>
              </w:rPr>
              <w:t>Substitute of our choice</w:t>
            </w:r>
          </w:p>
          <w:p w14:paraId="540F91DB" w14:textId="77777777" w:rsidR="009D40B4" w:rsidRDefault="005B5F4B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 xml:space="preserve">[      ] </w:t>
            </w:r>
            <w:r w:rsidR="00BA383F" w:rsidRPr="005B5F4B">
              <w:rPr>
                <w:rStyle w:val="Strong"/>
                <w:sz w:val="20"/>
                <w:szCs w:val="20"/>
              </w:rPr>
              <w:t>Substitute of your choice</w:t>
            </w:r>
          </w:p>
          <w:p w14:paraId="745B564C" w14:textId="77777777" w:rsidR="00BA383F" w:rsidRPr="005B5F4B" w:rsidRDefault="00BA383F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>(please list)</w:t>
            </w:r>
          </w:p>
          <w:p w14:paraId="6F0A9658" w14:textId="77777777" w:rsidR="00E87DBF" w:rsidRPr="005B5F4B" w:rsidRDefault="005B5F4B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 xml:space="preserve">[      ] </w:t>
            </w:r>
            <w:r w:rsidR="00BA383F" w:rsidRPr="005B5F4B">
              <w:rPr>
                <w:rStyle w:val="Strong"/>
                <w:sz w:val="20"/>
                <w:szCs w:val="20"/>
              </w:rPr>
              <w:t>Substitute with another plants</w:t>
            </w:r>
            <w:r w:rsidRPr="005B5F4B">
              <w:rPr>
                <w:rStyle w:val="Strong"/>
                <w:sz w:val="20"/>
                <w:szCs w:val="20"/>
              </w:rPr>
              <w:t xml:space="preserve"> </w:t>
            </w:r>
            <w:r w:rsidR="00BA383F" w:rsidRPr="005B5F4B">
              <w:rPr>
                <w:rStyle w:val="Strong"/>
                <w:sz w:val="20"/>
                <w:szCs w:val="20"/>
              </w:rPr>
              <w:t xml:space="preserve">already </w:t>
            </w:r>
            <w:r w:rsidR="009D40B4" w:rsidRPr="005B5F4B">
              <w:rPr>
                <w:rStyle w:val="Strong"/>
                <w:sz w:val="20"/>
                <w:szCs w:val="20"/>
              </w:rPr>
              <w:t>on your</w:t>
            </w:r>
            <w:r w:rsidR="00E87DBF" w:rsidRPr="005B5F4B">
              <w:rPr>
                <w:rStyle w:val="Strong"/>
                <w:sz w:val="20"/>
                <w:szCs w:val="20"/>
              </w:rPr>
              <w:t xml:space="preserve"> order</w:t>
            </w:r>
          </w:p>
          <w:p w14:paraId="0436AE2D" w14:textId="77777777" w:rsidR="00BA383F" w:rsidRPr="005B5F4B" w:rsidRDefault="005B5F4B" w:rsidP="005B5F4B">
            <w:pPr>
              <w:pStyle w:val="Copy-Bold"/>
              <w:rPr>
                <w:rStyle w:val="Strong"/>
                <w:sz w:val="20"/>
                <w:szCs w:val="20"/>
              </w:rPr>
            </w:pPr>
            <w:r w:rsidRPr="005B5F4B">
              <w:rPr>
                <w:rStyle w:val="Strong"/>
                <w:sz w:val="20"/>
                <w:szCs w:val="20"/>
              </w:rPr>
              <w:t xml:space="preserve">[       ] </w:t>
            </w:r>
            <w:r w:rsidR="00BA383F" w:rsidRPr="005B5F4B">
              <w:rPr>
                <w:rStyle w:val="Strong"/>
                <w:sz w:val="20"/>
                <w:szCs w:val="20"/>
              </w:rPr>
              <w:t>Refund</w:t>
            </w:r>
          </w:p>
          <w:p w14:paraId="40C49FBB" w14:textId="77777777" w:rsidR="000D169B" w:rsidRDefault="00BA383F" w:rsidP="005B5F4B">
            <w:pPr>
              <w:pStyle w:val="Copy-Bold"/>
            </w:pPr>
            <w:r w:rsidRPr="005B5F4B">
              <w:rPr>
                <w:rStyle w:val="Strong"/>
                <w:sz w:val="20"/>
                <w:szCs w:val="20"/>
              </w:rPr>
              <w:t>(please tick your preference)</w:t>
            </w:r>
          </w:p>
        </w:tc>
      </w:tr>
      <w:tr w:rsidR="000D169B" w14:paraId="0FD884D3" w14:textId="77777777">
        <w:trPr>
          <w:jc w:val="center"/>
        </w:trPr>
        <w:tc>
          <w:tcPr>
            <w:tcW w:w="10080" w:type="dxa"/>
            <w:gridSpan w:val="14"/>
          </w:tcPr>
          <w:p w14:paraId="2FDB6C5A" w14:textId="77777777" w:rsidR="000D169B" w:rsidRDefault="000D169B" w:rsidP="00BA383F"/>
        </w:tc>
      </w:tr>
      <w:tr w:rsidR="00836A08" w14:paraId="63BF267B" w14:textId="77777777" w:rsidTr="005B5F4B">
        <w:trPr>
          <w:jc w:val="center"/>
        </w:trPr>
        <w:tc>
          <w:tcPr>
            <w:tcW w:w="4944" w:type="dxa"/>
            <w:gridSpan w:val="5"/>
          </w:tcPr>
          <w:p w14:paraId="006C5B1D" w14:textId="77777777" w:rsidR="00836A08" w:rsidRPr="004F756E" w:rsidRDefault="00836A08">
            <w:pPr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>daphne@carrollsirisesdaylilies.com</w:t>
            </w:r>
          </w:p>
        </w:tc>
        <w:tc>
          <w:tcPr>
            <w:tcW w:w="3700" w:type="dxa"/>
            <w:gridSpan w:val="6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57F00D73" w14:textId="77777777" w:rsidR="00836A08" w:rsidRPr="004F756E" w:rsidRDefault="00836A08">
            <w:pPr>
              <w:pStyle w:val="Italic"/>
              <w:rPr>
                <w:sz w:val="20"/>
                <w:szCs w:val="20"/>
              </w:rPr>
            </w:pPr>
            <w:r w:rsidRPr="004F756E">
              <w:rPr>
                <w:sz w:val="20"/>
                <w:szCs w:val="20"/>
              </w:rPr>
              <w:t xml:space="preserve">Authorized by </w:t>
            </w:r>
            <w:sdt>
              <w:sdtPr>
                <w:rPr>
                  <w:sz w:val="20"/>
                  <w:szCs w:val="20"/>
                </w:rPr>
                <w:alias w:val="Author"/>
                <w:id w:val="20735797"/>
                <w:placeholder>
                  <w:docPart w:val="D422EE1BFD9B40ACBA3593C03D2C5305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r>
                  <w:rPr>
                    <w:sz w:val="20"/>
                    <w:szCs w:val="20"/>
                    <w:lang w:val="en-AU"/>
                  </w:rPr>
                  <w:t>Craig &amp; Daphne Carroll</w:t>
                </w:r>
              </w:sdtContent>
            </w:sdt>
            <w:r w:rsidRPr="004F75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6" w:type="dxa"/>
            <w:gridSpan w:val="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2F40CB2C" w14:textId="77777777" w:rsidR="00836A08" w:rsidRPr="004F756E" w:rsidRDefault="00836A08">
            <w:pPr>
              <w:pStyle w:val="Copy"/>
              <w:rPr>
                <w:sz w:val="20"/>
                <w:szCs w:val="20"/>
              </w:rPr>
            </w:pPr>
            <w:r w:rsidRPr="00836A08">
              <w:rPr>
                <w:sz w:val="20"/>
                <w:szCs w:val="20"/>
              </w:rPr>
              <w:t>Pick the Date</w:t>
            </w:r>
          </w:p>
        </w:tc>
      </w:tr>
      <w:tr w:rsidR="00836A08" w14:paraId="353BF70A" w14:textId="77777777" w:rsidTr="005B5F4B">
        <w:trPr>
          <w:jc w:val="center"/>
        </w:trPr>
        <w:tc>
          <w:tcPr>
            <w:tcW w:w="4944" w:type="dxa"/>
            <w:gridSpan w:val="5"/>
          </w:tcPr>
          <w:p w14:paraId="3734322C" w14:textId="77777777" w:rsidR="00836A08" w:rsidRPr="004F756E" w:rsidRDefault="00836A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Buyer’s e-mail:</w:t>
            </w:r>
          </w:p>
        </w:tc>
        <w:tc>
          <w:tcPr>
            <w:tcW w:w="3700" w:type="dxa"/>
            <w:gridSpan w:val="6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687594A1" w14:textId="77777777" w:rsidR="00836A08" w:rsidRPr="004F756E" w:rsidRDefault="00836A08">
            <w:pPr>
              <w:pStyle w:val="Itali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Authorized by Buyer</w:t>
            </w:r>
          </w:p>
        </w:tc>
        <w:tc>
          <w:tcPr>
            <w:tcW w:w="1436" w:type="dxa"/>
            <w:gridSpan w:val="3"/>
            <w:tcBorders>
              <w:top w:val="single" w:sz="4" w:space="0" w:color="A3A3A3" w:themeColor="accent1" w:themeTint="99"/>
              <w:bottom w:val="single" w:sz="4" w:space="0" w:color="A3A3A3" w:themeColor="accent1" w:themeTint="99"/>
            </w:tcBorders>
          </w:tcPr>
          <w:p w14:paraId="01D3CBBE" w14:textId="77777777" w:rsidR="00836A08" w:rsidRPr="004F756E" w:rsidRDefault="00836A08">
            <w:pPr>
              <w:pStyle w:val="Copy"/>
              <w:rPr>
                <w:sz w:val="20"/>
                <w:szCs w:val="20"/>
              </w:rPr>
            </w:pPr>
          </w:p>
        </w:tc>
      </w:tr>
    </w:tbl>
    <w:p w14:paraId="58810B42" w14:textId="77777777" w:rsidR="000D169B" w:rsidRDefault="000D169B"/>
    <w:p w14:paraId="6999BE89" w14:textId="77777777" w:rsidR="000D169B" w:rsidRDefault="000D169B"/>
    <w:sectPr w:rsidR="000D169B"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A00002AF" w:usb1="4000205B" w:usb2="00000000" w:usb3="00000000" w:csb0="0000009F" w:csb1="00000000"/>
  </w:font>
  <w:font w:name="Segoe Condensed">
    <w:altName w:val="Franklin Gothic Medium Cond"/>
    <w:charset w:val="00"/>
    <w:family w:val="swiss"/>
    <w:pitch w:val="variable"/>
    <w:sig w:usb0="A00002AF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3C10B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6DAC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588D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A016D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D61744"/>
    <w:multiLevelType w:val="hybridMultilevel"/>
    <w:tmpl w:val="A54251EA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119B7"/>
    <w:multiLevelType w:val="hybridMultilevel"/>
    <w:tmpl w:val="341803A6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D2512"/>
    <w:multiLevelType w:val="hybridMultilevel"/>
    <w:tmpl w:val="9B86E6D2"/>
    <w:lvl w:ilvl="0" w:tplc="298891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EC4A7F"/>
    <w:multiLevelType w:val="hybridMultilevel"/>
    <w:tmpl w:val="66ECE9C6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917E1"/>
    <w:multiLevelType w:val="hybridMultilevel"/>
    <w:tmpl w:val="6CE03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B1F"/>
    <w:multiLevelType w:val="hybridMultilevel"/>
    <w:tmpl w:val="F6B62952"/>
    <w:lvl w:ilvl="0" w:tplc="2814F1EE">
      <w:start w:val="1"/>
      <w:numFmt w:val="decimal"/>
      <w:pStyle w:val="ListforInstructions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666666" w:themeColor="accent1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C32C5"/>
    <w:multiLevelType w:val="hybridMultilevel"/>
    <w:tmpl w:val="F2182F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51CEC"/>
    <w:multiLevelType w:val="hybridMultilevel"/>
    <w:tmpl w:val="8F52B60C"/>
    <w:lvl w:ilvl="0" w:tplc="298891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05014">
    <w:abstractNumId w:val="8"/>
  </w:num>
  <w:num w:numId="2" w16cid:durableId="617950400">
    <w:abstractNumId w:val="5"/>
  </w:num>
  <w:num w:numId="3" w16cid:durableId="1107846687">
    <w:abstractNumId w:val="7"/>
  </w:num>
  <w:num w:numId="4" w16cid:durableId="1081440034">
    <w:abstractNumId w:val="4"/>
  </w:num>
  <w:num w:numId="5" w16cid:durableId="110127272">
    <w:abstractNumId w:val="11"/>
  </w:num>
  <w:num w:numId="6" w16cid:durableId="160894151">
    <w:abstractNumId w:val="6"/>
  </w:num>
  <w:num w:numId="7" w16cid:durableId="260919755">
    <w:abstractNumId w:val="3"/>
  </w:num>
  <w:num w:numId="8" w16cid:durableId="387650777">
    <w:abstractNumId w:val="2"/>
  </w:num>
  <w:num w:numId="9" w16cid:durableId="839077708">
    <w:abstractNumId w:val="1"/>
  </w:num>
  <w:num w:numId="10" w16cid:durableId="1094203368">
    <w:abstractNumId w:val="0"/>
  </w:num>
  <w:num w:numId="11" w16cid:durableId="1025641790">
    <w:abstractNumId w:val="9"/>
  </w:num>
  <w:num w:numId="12" w16cid:durableId="1491025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93"/>
    <w:rsid w:val="000D169B"/>
    <w:rsid w:val="001D36B5"/>
    <w:rsid w:val="001E7EF0"/>
    <w:rsid w:val="0026249C"/>
    <w:rsid w:val="004F756E"/>
    <w:rsid w:val="00566D93"/>
    <w:rsid w:val="005B5F4B"/>
    <w:rsid w:val="007C1C12"/>
    <w:rsid w:val="007D33F8"/>
    <w:rsid w:val="00836A08"/>
    <w:rsid w:val="0085025C"/>
    <w:rsid w:val="00916188"/>
    <w:rsid w:val="009D40B4"/>
    <w:rsid w:val="00A01E7D"/>
    <w:rsid w:val="00B8619D"/>
    <w:rsid w:val="00BA383F"/>
    <w:rsid w:val="00BF218B"/>
    <w:rsid w:val="00C53951"/>
    <w:rsid w:val="00C947C7"/>
    <w:rsid w:val="00E87DBF"/>
    <w:rsid w:val="00F61E3A"/>
    <w:rsid w:val="00FD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329D76"/>
  <w15:docId w15:val="{8F538373-0B2B-450D-8E16-4D4556F9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pPr>
      <w:spacing w:after="0"/>
    </w:pPr>
    <w:rPr>
      <w:sz w:val="16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qFormat/>
    <w:pPr>
      <w:spacing w:line="240" w:lineRule="auto"/>
      <w:outlineLvl w:val="0"/>
    </w:pPr>
    <w:rPr>
      <w:rFonts w:asciiTheme="majorHAnsi" w:hAnsiTheme="majorHAnsi"/>
      <w:caps/>
      <w:spacing w:val="20"/>
      <w:sz w:val="14"/>
    </w:rPr>
  </w:style>
  <w:style w:type="paragraph" w:styleId="Heading2">
    <w:name w:val="heading 2"/>
    <w:next w:val="Normal"/>
    <w:link w:val="Heading2Char"/>
    <w:uiPriority w:val="1"/>
    <w:semiHidden/>
    <w:unhideWhenUsed/>
    <w:qFormat/>
    <w:pPr>
      <w:jc w:val="right"/>
      <w:outlineLvl w:val="1"/>
    </w:pPr>
    <w:rPr>
      <w:rFonts w:asciiTheme="majorHAnsi" w:hAnsiTheme="majorHAnsi"/>
      <w:caps/>
      <w:color w:val="A3A3A3" w:themeColor="accent1" w:themeTint="99"/>
      <w:spacing w:val="20"/>
      <w:sz w:val="32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spacing w:after="120" w:line="240" w:lineRule="auto"/>
      <w:outlineLvl w:val="2"/>
    </w:pPr>
  </w:style>
  <w:style w:type="paragraph" w:styleId="Heading4">
    <w:name w:val="heading 4"/>
    <w:basedOn w:val="Normal"/>
    <w:next w:val="Normal"/>
    <w:link w:val="Heading4Char"/>
    <w:uiPriority w:val="1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3333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forInstructions">
    <w:name w:val="List for Instructions"/>
    <w:basedOn w:val="Normal"/>
    <w:qFormat/>
    <w:pPr>
      <w:numPr>
        <w:numId w:val="11"/>
      </w:numPr>
      <w:spacing w:after="40"/>
    </w:pPr>
    <w:rPr>
      <w:sz w:val="14"/>
    </w:rPr>
  </w:style>
  <w:style w:type="paragraph" w:customStyle="1" w:styleId="SecondLevelList">
    <w:name w:val="Second Level List"/>
    <w:basedOn w:val="ListforInstructions"/>
    <w:qFormat/>
    <w:pPr>
      <w:numPr>
        <w:numId w:val="0"/>
      </w:numPr>
      <w:ind w:left="720"/>
    </w:p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hAnsiTheme="majorHAnsi"/>
      <w:caps/>
      <w:spacing w:val="20"/>
      <w:sz w:val="14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aps/>
      <w:color w:val="A3A3A3" w:themeColor="accent1" w:themeTint="99"/>
      <w:spacing w:val="20"/>
      <w:sz w:val="32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sz w:val="16"/>
    </w:rPr>
  </w:style>
  <w:style w:type="character" w:customStyle="1" w:styleId="Heading4Char">
    <w:name w:val="Heading 4 Char"/>
    <w:basedOn w:val="DefaultParagraphFont"/>
    <w:link w:val="Heading4"/>
    <w:uiPriority w:val="1"/>
    <w:rPr>
      <w:rFonts w:asciiTheme="majorHAnsi" w:eastAsiaTheme="majorEastAsia" w:hAnsiTheme="majorHAnsi" w:cstheme="majorBidi"/>
      <w:bCs/>
      <w:i/>
      <w:iCs/>
      <w:color w:val="666666" w:themeColor="accent1"/>
      <w:spacing w:val="10"/>
      <w:sz w:val="16"/>
    </w:rPr>
  </w:style>
  <w:style w:type="paragraph" w:customStyle="1" w:styleId="Address">
    <w:name w:val="Address"/>
    <w:basedOn w:val="Normal"/>
    <w:qFormat/>
    <w:pPr>
      <w:spacing w:line="240" w:lineRule="auto"/>
    </w:pPr>
  </w:style>
  <w:style w:type="character" w:customStyle="1" w:styleId="Heading5Char">
    <w:name w:val="Heading 5 Char"/>
    <w:basedOn w:val="DefaultParagraphFont"/>
    <w:link w:val="Heading5"/>
    <w:uiPriority w:val="1"/>
    <w:semiHidden/>
    <w:rPr>
      <w:rFonts w:asciiTheme="majorHAnsi" w:eastAsiaTheme="majorEastAsia" w:hAnsiTheme="majorHAnsi" w:cstheme="majorBidi"/>
      <w:color w:val="333333" w:themeColor="accent1" w:themeShade="80"/>
      <w:sz w:val="16"/>
    </w:rPr>
  </w:style>
  <w:style w:type="paragraph" w:customStyle="1" w:styleId="Copy">
    <w:name w:val="Copy"/>
    <w:basedOn w:val="Normal"/>
    <w:qFormat/>
    <w:pPr>
      <w:spacing w:line="240" w:lineRule="auto"/>
    </w:pPr>
  </w:style>
  <w:style w:type="paragraph" w:customStyle="1" w:styleId="Copy-Bold">
    <w:name w:val="Copy - Bold"/>
    <w:basedOn w:val="Copy"/>
    <w:qFormat/>
    <w:rPr>
      <w:b/>
      <w:spacing w:val="8"/>
    </w:rPr>
  </w:style>
  <w:style w:type="paragraph" w:customStyle="1" w:styleId="CompanyName">
    <w:name w:val="Company Name"/>
    <w:basedOn w:val="Normal"/>
    <w:qFormat/>
    <w:pPr>
      <w:spacing w:before="40" w:line="240" w:lineRule="auto"/>
    </w:pPr>
    <w:rPr>
      <w:rFonts w:asciiTheme="majorHAnsi" w:hAnsiTheme="majorHAnsi"/>
      <w:caps/>
      <w:spacing w:val="10"/>
      <w:sz w:val="20"/>
    </w:rPr>
  </w:style>
  <w:style w:type="paragraph" w:customStyle="1" w:styleId="Note">
    <w:name w:val="Note"/>
    <w:basedOn w:val="Copy"/>
    <w:qFormat/>
    <w:rPr>
      <w:i/>
    </w:rPr>
  </w:style>
  <w:style w:type="paragraph" w:customStyle="1" w:styleId="PurchaseOrderTitle">
    <w:name w:val="Purchase Order Title"/>
    <w:basedOn w:val="Normal"/>
    <w:qFormat/>
    <w:pPr>
      <w:spacing w:line="240" w:lineRule="auto"/>
      <w:jc w:val="right"/>
    </w:pPr>
    <w:rPr>
      <w:rFonts w:asciiTheme="majorHAnsi" w:hAnsiTheme="majorHAnsi"/>
      <w:caps/>
      <w:color w:val="A3A3A3" w:themeColor="accent1" w:themeTint="99"/>
      <w:spacing w:val="20"/>
      <w:sz w:val="32"/>
    </w:rPr>
  </w:style>
  <w:style w:type="paragraph" w:customStyle="1" w:styleId="CompanySlogan">
    <w:name w:val="Company Slogan"/>
    <w:basedOn w:val="Normal"/>
    <w:qFormat/>
    <w:pPr>
      <w:keepNext/>
      <w:keepLines/>
      <w:spacing w:after="120" w:line="240" w:lineRule="auto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paragraph" w:customStyle="1" w:styleId="ColumnHeading">
    <w:name w:val="Column Heading"/>
    <w:basedOn w:val="Normal"/>
    <w:qFormat/>
    <w:pPr>
      <w:spacing w:line="240" w:lineRule="auto"/>
    </w:pPr>
    <w:rPr>
      <w:rFonts w:asciiTheme="majorHAnsi" w:hAnsiTheme="majorHAnsi"/>
      <w:caps/>
      <w:spacing w:val="20"/>
      <w:sz w:val="14"/>
    </w:rPr>
  </w:style>
  <w:style w:type="paragraph" w:customStyle="1" w:styleId="Italic">
    <w:name w:val="Italic"/>
    <w:basedOn w:val="Normal"/>
    <w:qFormat/>
    <w:pPr>
      <w:keepNext/>
      <w:keepLines/>
      <w:spacing w:after="120" w:line="240" w:lineRule="auto"/>
    </w:pPr>
    <w:rPr>
      <w:rFonts w:asciiTheme="majorHAnsi" w:eastAsiaTheme="majorEastAsia" w:hAnsiTheme="majorHAnsi" w:cstheme="majorBidi"/>
      <w:bCs/>
      <w:i/>
      <w:iCs/>
      <w:color w:val="666666" w:themeColor="accent1"/>
      <w:spacing w:val="10"/>
    </w:rPr>
  </w:style>
  <w:style w:type="character" w:styleId="BookTitle">
    <w:name w:val="Book Title"/>
    <w:basedOn w:val="DefaultParagraphFont"/>
    <w:uiPriority w:val="33"/>
    <w:qFormat/>
    <w:rsid w:val="00566D93"/>
    <w:rPr>
      <w:b/>
      <w:bCs/>
      <w:i/>
      <w:iCs/>
      <w:spacing w:val="5"/>
    </w:rPr>
  </w:style>
  <w:style w:type="paragraph" w:styleId="ListBullet">
    <w:name w:val="List Bullet"/>
    <w:basedOn w:val="Normal"/>
    <w:uiPriority w:val="9"/>
    <w:qFormat/>
    <w:rsid w:val="00566D93"/>
    <w:pPr>
      <w:numPr>
        <w:numId w:val="7"/>
      </w:numPr>
      <w:contextualSpacing/>
    </w:pPr>
  </w:style>
  <w:style w:type="paragraph" w:styleId="ListContinue2">
    <w:name w:val="List Continue 2"/>
    <w:basedOn w:val="Normal"/>
    <w:uiPriority w:val="10"/>
    <w:qFormat/>
    <w:rsid w:val="00566D93"/>
    <w:pPr>
      <w:spacing w:after="120"/>
      <w:ind w:left="566"/>
      <w:contextualSpacing/>
    </w:pPr>
  </w:style>
  <w:style w:type="paragraph" w:styleId="Title">
    <w:name w:val="Title"/>
    <w:basedOn w:val="Normal"/>
    <w:next w:val="Normal"/>
    <w:link w:val="TitleChar"/>
    <w:uiPriority w:val="4"/>
    <w:qFormat/>
    <w:rsid w:val="00566D9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4"/>
    <w:rsid w:val="0056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3A"/>
    <w:pPr>
      <w:pBdr>
        <w:top w:val="single" w:sz="4" w:space="10" w:color="666666" w:themeColor="accent1"/>
        <w:bottom w:val="single" w:sz="4" w:space="10" w:color="666666" w:themeColor="accent1"/>
      </w:pBdr>
      <w:spacing w:before="360" w:after="360"/>
      <w:ind w:left="864" w:right="864"/>
      <w:jc w:val="center"/>
    </w:pPr>
    <w:rPr>
      <w:i/>
      <w:iCs/>
      <w:color w:val="66666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3A"/>
    <w:rPr>
      <w:i/>
      <w:iCs/>
      <w:color w:val="666666" w:themeColor="accent1"/>
      <w:sz w:val="16"/>
    </w:rPr>
  </w:style>
  <w:style w:type="paragraph" w:styleId="ListContinue">
    <w:name w:val="List Continue"/>
    <w:basedOn w:val="Normal"/>
    <w:uiPriority w:val="9"/>
    <w:qFormat/>
    <w:rsid w:val="00BF218B"/>
    <w:pPr>
      <w:spacing w:after="120"/>
      <w:ind w:left="283"/>
      <w:contextualSpacing/>
    </w:pPr>
  </w:style>
  <w:style w:type="character" w:styleId="Emphasis">
    <w:name w:val="Emphasis"/>
    <w:basedOn w:val="DefaultParagraphFont"/>
    <w:uiPriority w:val="2"/>
    <w:qFormat/>
    <w:rsid w:val="001D36B5"/>
    <w:rPr>
      <w:i/>
      <w:iCs/>
    </w:rPr>
  </w:style>
  <w:style w:type="character" w:styleId="Strong">
    <w:name w:val="Strong"/>
    <w:basedOn w:val="DefaultParagraphFont"/>
    <w:uiPriority w:val="2"/>
    <w:qFormat/>
    <w:rsid w:val="005B5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Purchase%20or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C472966AD948408721122807558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02693-7B23-4107-BA9F-5D4E029776CF}"/>
      </w:docPartPr>
      <w:docPartBody>
        <w:p w:rsidR="00F97233" w:rsidRDefault="00B74293">
          <w:pPr>
            <w:pStyle w:val="A9C472966AD948408721122807558C7B"/>
          </w:pPr>
          <w:r>
            <w:t>[company name]</w:t>
          </w:r>
        </w:p>
      </w:docPartBody>
    </w:docPart>
    <w:docPart>
      <w:docPartPr>
        <w:name w:val="70DA4FFC27834CE186EF4EA35429A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DE274-BE91-419C-9E94-ED32CA219B50}"/>
      </w:docPartPr>
      <w:docPartBody>
        <w:p w:rsidR="00F97233" w:rsidRDefault="00B74293">
          <w:pPr>
            <w:pStyle w:val="70DA4FFC27834CE186EF4EA35429AB6E"/>
          </w:pPr>
          <w:r>
            <w:t>[Street Address]</w:t>
          </w:r>
          <w:r>
            <w:br/>
            <w:t>[City, ST ZIP Code]</w:t>
          </w:r>
        </w:p>
      </w:docPartBody>
    </w:docPart>
    <w:docPart>
      <w:docPartPr>
        <w:name w:val="6CD91C93BE3F455D911FF5957F38B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A8643-6751-46CF-BCB8-F0CEEFEB36D8}"/>
      </w:docPartPr>
      <w:docPartBody>
        <w:p w:rsidR="00F97233" w:rsidRDefault="00B74293">
          <w:pPr>
            <w:pStyle w:val="6CD91C93BE3F455D911FF5957F38BAF5"/>
          </w:pPr>
          <w:r>
            <w:t>[Phone Number]</w:t>
          </w:r>
        </w:p>
      </w:docPartBody>
    </w:docPart>
    <w:docPart>
      <w:docPartPr>
        <w:name w:val="31C8E693F87B49AF8481C0773E197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BE670-F307-4020-BC89-917A23A30375}"/>
      </w:docPartPr>
      <w:docPartBody>
        <w:p w:rsidR="00F97233" w:rsidRDefault="00B74293">
          <w:pPr>
            <w:pStyle w:val="31C8E693F87B49AF8481C0773E197961"/>
          </w:pPr>
          <w:r>
            <w:t>[Fax Number]</w:t>
          </w:r>
        </w:p>
      </w:docPartBody>
    </w:docPart>
    <w:docPart>
      <w:docPartPr>
        <w:name w:val="1D5E053FF4994B73BC1B2319223DD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0B26E-DBE2-45ED-8B05-F4CA06AB0605}"/>
      </w:docPartPr>
      <w:docPartBody>
        <w:p w:rsidR="00F97233" w:rsidRDefault="00B74293">
          <w:pPr>
            <w:pStyle w:val="1D5E053FF4994B73BC1B2319223DDF0E"/>
          </w:pPr>
          <w:r>
            <w:t>Pick the Date</w:t>
          </w:r>
        </w:p>
      </w:docPartBody>
    </w:docPart>
    <w:docPart>
      <w:docPartPr>
        <w:name w:val="EF4EDE3015D54BCE935F30C8D2B8F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84A40-C668-4DC0-B37A-4AE7CD16730F}"/>
      </w:docPartPr>
      <w:docPartBody>
        <w:p w:rsidR="00F97233" w:rsidRDefault="00B74293">
          <w:pPr>
            <w:pStyle w:val="EF4EDE3015D54BCE935F30C8D2B8F8E7"/>
          </w:pPr>
          <w:r>
            <w:t>[Your name]</w:t>
          </w:r>
        </w:p>
      </w:docPartBody>
    </w:docPart>
    <w:docPart>
      <w:docPartPr>
        <w:name w:val="A2DCF5E557AA49FC883E8C98CEAC2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32B20-8671-4BB3-A360-192970686513}"/>
      </w:docPartPr>
      <w:docPartBody>
        <w:p w:rsidR="00F97233" w:rsidRDefault="00B74293">
          <w:pPr>
            <w:pStyle w:val="A2DCF5E557AA49FC883E8C98CEAC2058"/>
          </w:pPr>
          <w:r>
            <w:t>[Street Address]</w:t>
          </w:r>
          <w:r>
            <w:br/>
            <w:t>[City, ST ZIP Code]</w:t>
          </w:r>
        </w:p>
      </w:docPartBody>
    </w:docPart>
    <w:docPart>
      <w:docPartPr>
        <w:name w:val="864A9576460D409996639FD30E76E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86CA2-9C02-4691-BE93-605DB9465926}"/>
      </w:docPartPr>
      <w:docPartBody>
        <w:p w:rsidR="00F97233" w:rsidRDefault="00B74293">
          <w:pPr>
            <w:pStyle w:val="864A9576460D409996639FD30E76E893"/>
          </w:pPr>
          <w:r>
            <w:t>[Phone Number]</w:t>
          </w:r>
        </w:p>
      </w:docPartBody>
    </w:docPart>
    <w:docPart>
      <w:docPartPr>
        <w:name w:val="00966172567D41B9BFD3CCC23EBD5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AC9B6-9BDC-494E-A7A5-4E2A15890FDF}"/>
      </w:docPartPr>
      <w:docPartBody>
        <w:p w:rsidR="00F97233" w:rsidRDefault="00B74293">
          <w:pPr>
            <w:pStyle w:val="00966172567D41B9BFD3CCC23EBD508D"/>
          </w:pPr>
          <w:r>
            <w:t>[Fax Number]</w:t>
          </w:r>
        </w:p>
      </w:docPartBody>
    </w:docPart>
    <w:docPart>
      <w:docPartPr>
        <w:name w:val="D422EE1BFD9B40ACBA3593C03D2C5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AB3D0-853C-4202-8185-538F5629DA61}"/>
      </w:docPartPr>
      <w:docPartBody>
        <w:p w:rsidR="00F07AD5" w:rsidRDefault="00FC742B" w:rsidP="00FC742B">
          <w:pPr>
            <w:pStyle w:val="D422EE1BFD9B40ACBA3593C03D2C5305"/>
          </w:pPr>
          <w:r>
            <w:rPr>
              <w:rStyle w:val="Heading4Char"/>
            </w:rP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A00002AF" w:usb1="4000205B" w:usb2="00000000" w:usb3="00000000" w:csb0="0000009F" w:csb1="00000000"/>
  </w:font>
  <w:font w:name="Segoe Condensed">
    <w:altName w:val="Franklin Gothic Medium Cond"/>
    <w:charset w:val="00"/>
    <w:family w:val="swiss"/>
    <w:pitch w:val="variable"/>
    <w:sig w:usb0="A00002AF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293"/>
    <w:rsid w:val="00243324"/>
    <w:rsid w:val="003A1CA0"/>
    <w:rsid w:val="00663BE1"/>
    <w:rsid w:val="00672F8A"/>
    <w:rsid w:val="00AC7907"/>
    <w:rsid w:val="00AD3886"/>
    <w:rsid w:val="00B4583C"/>
    <w:rsid w:val="00B74293"/>
    <w:rsid w:val="00BB0551"/>
    <w:rsid w:val="00F07AD5"/>
    <w:rsid w:val="00F260B9"/>
    <w:rsid w:val="00F97233"/>
    <w:rsid w:val="00FC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1"/>
    <w:qFormat/>
    <w:rsid w:val="00FC742B"/>
    <w:pPr>
      <w:keepNext/>
      <w:keepLines/>
      <w:spacing w:after="12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472C4" w:themeColor="accent1"/>
      <w:spacing w:val="10"/>
      <w:sz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C472966AD948408721122807558C7B">
    <w:name w:val="A9C472966AD948408721122807558C7B"/>
  </w:style>
  <w:style w:type="paragraph" w:customStyle="1" w:styleId="70DA4FFC27834CE186EF4EA35429AB6E">
    <w:name w:val="70DA4FFC27834CE186EF4EA35429AB6E"/>
  </w:style>
  <w:style w:type="paragraph" w:customStyle="1" w:styleId="6CD91C93BE3F455D911FF5957F38BAF5">
    <w:name w:val="6CD91C93BE3F455D911FF5957F38BAF5"/>
  </w:style>
  <w:style w:type="paragraph" w:customStyle="1" w:styleId="31C8E693F87B49AF8481C0773E197961">
    <w:name w:val="31C8E693F87B49AF8481C0773E197961"/>
  </w:style>
  <w:style w:type="paragraph" w:customStyle="1" w:styleId="1D5E053FF4994B73BC1B2319223DDF0E">
    <w:name w:val="1D5E053FF4994B73BC1B2319223DDF0E"/>
  </w:style>
  <w:style w:type="paragraph" w:customStyle="1" w:styleId="EF4EDE3015D54BCE935F30C8D2B8F8E7">
    <w:name w:val="EF4EDE3015D54BCE935F30C8D2B8F8E7"/>
  </w:style>
  <w:style w:type="paragraph" w:customStyle="1" w:styleId="A2DCF5E557AA49FC883E8C98CEAC2058">
    <w:name w:val="A2DCF5E557AA49FC883E8C98CEAC2058"/>
  </w:style>
  <w:style w:type="paragraph" w:customStyle="1" w:styleId="864A9576460D409996639FD30E76E893">
    <w:name w:val="864A9576460D409996639FD30E76E893"/>
  </w:style>
  <w:style w:type="paragraph" w:customStyle="1" w:styleId="00966172567D41B9BFD3CCC23EBD508D">
    <w:name w:val="00966172567D41B9BFD3CCC23EBD508D"/>
  </w:style>
  <w:style w:type="character" w:customStyle="1" w:styleId="Heading4Char">
    <w:name w:val="Heading 4 Char"/>
    <w:basedOn w:val="DefaultParagraphFont"/>
    <w:link w:val="Heading4"/>
    <w:uiPriority w:val="1"/>
    <w:rsid w:val="00FC742B"/>
    <w:rPr>
      <w:rFonts w:asciiTheme="majorHAnsi" w:eastAsiaTheme="majorEastAsia" w:hAnsiTheme="majorHAnsi" w:cstheme="majorBidi"/>
      <w:bCs/>
      <w:i/>
      <w:iCs/>
      <w:color w:val="4472C4" w:themeColor="accent1"/>
      <w:spacing w:val="10"/>
      <w:sz w:val="16"/>
      <w:lang w:val="en-US" w:eastAsia="en-US"/>
    </w:rPr>
  </w:style>
  <w:style w:type="paragraph" w:customStyle="1" w:styleId="D422EE1BFD9B40ACBA3593C03D2C5305">
    <w:name w:val="D422EE1BFD9B40ACBA3593C03D2C5305"/>
    <w:rsid w:val="00FC74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Grayscale">
      <a:dk1>
        <a:sysClr val="windowText" lastClr="000000"/>
      </a:dk1>
      <a:lt1>
        <a:sysClr val="window" lastClr="FFFFFF"/>
      </a:lt1>
      <a:dk2>
        <a:srgbClr val="333333"/>
      </a:dk2>
      <a:lt2>
        <a:srgbClr val="E5E5E5"/>
      </a:lt2>
      <a:accent1>
        <a:srgbClr val="666666"/>
      </a:accent1>
      <a:accent2>
        <a:srgbClr val="999999"/>
      </a:accent2>
      <a:accent3>
        <a:srgbClr val="B2B2B2"/>
      </a:accent3>
      <a:accent4>
        <a:srgbClr val="515151"/>
      </a:accent4>
      <a:accent5>
        <a:srgbClr val="7F7F7F"/>
      </a:accent5>
      <a:accent6>
        <a:srgbClr val="C0C0C0"/>
      </a:accent6>
      <a:hlink>
        <a:srgbClr val="5F5F5F"/>
      </a:hlink>
      <a:folHlink>
        <a:srgbClr val="919191"/>
      </a:folHlink>
    </a:clrScheme>
    <a:fontScheme name="Purchase Order">
      <a:majorFont>
        <a:latin typeface="Segoe Condensed"/>
        <a:ea typeface=""/>
        <a:cs typeface=""/>
      </a:majorFont>
      <a:minorFont>
        <a:latin typeface="Segoe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60 Bells Line of Road Mount Tomah via Bilpin New South Wales 2758 AUSTRALIA</CompanyAddress>
  <CompanyPhone>02 4567 2009</CompanyPhone>
  <CompanyFax>0416 221 217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440BE8-E280-47B8-94B3-9E390736AE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Purchase order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</vt:lpstr>
    </vt:vector>
  </TitlesOfParts>
  <Company>Carroll’s Country Gardens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subject/>
  <dc:creator>Craig &amp; Daphne Carroll</dc:creator>
  <cp:keywords>Purchase Order edited</cp:keywords>
  <cp:lastModifiedBy>Daphne Carroll</cp:lastModifiedBy>
  <cp:revision>2</cp:revision>
  <cp:lastPrinted>2016-02-24T19:04:00Z</cp:lastPrinted>
  <dcterms:created xsi:type="dcterms:W3CDTF">2023-02-28T03:17:00Z</dcterms:created>
  <dcterms:modified xsi:type="dcterms:W3CDTF">2023-02-28T03:17:00Z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TC101733879990</vt:lpwstr>
  </property>
</Properties>
</file>